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B2490B" w:rsidP="00404952">
      <w:pPr>
        <w:pStyle w:val="Title"/>
      </w:pPr>
      <w:bookmarkStart w:id="0" w:name="_GoBack"/>
      <w:r>
        <w:t>Self-Improvement Project</w:t>
      </w:r>
    </w:p>
    <w:p w:rsidR="004D6B86" w:rsidRDefault="00B2490B" w:rsidP="00404952">
      <w:pPr>
        <w:pStyle w:val="Title2"/>
      </w:pPr>
      <w:r>
        <w:t>Name</w:t>
      </w:r>
    </w:p>
    <w:p w:rsidR="004D6B86" w:rsidRDefault="00B2490B" w:rsidP="00404952">
      <w:pPr>
        <w:pStyle w:val="Title2"/>
      </w:pPr>
      <w:r>
        <w:t>Institutional Affiliation</w:t>
      </w: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404952" w:rsidP="00404952">
      <w:pPr>
        <w:pStyle w:val="Title2"/>
      </w:pPr>
    </w:p>
    <w:p w:rsidR="00404952" w:rsidRDefault="00B2490B" w:rsidP="00404952">
      <w:pPr>
        <w:pStyle w:val="Title2"/>
      </w:pPr>
      <w:r>
        <w:lastRenderedPageBreak/>
        <w:t xml:space="preserve">Self –Improvement Project </w:t>
      </w:r>
    </w:p>
    <w:p w:rsidR="00404952" w:rsidRDefault="00B2490B" w:rsidP="00404952">
      <w:pPr>
        <w:pStyle w:val="Title2"/>
        <w:rPr>
          <w:b/>
        </w:rPr>
      </w:pPr>
      <w:r w:rsidRPr="00404952">
        <w:rPr>
          <w:b/>
        </w:rPr>
        <w:t xml:space="preserve">Introduction </w:t>
      </w:r>
    </w:p>
    <w:p w:rsidR="00E603ED" w:rsidRPr="00E603ED" w:rsidRDefault="00B2490B" w:rsidP="0087758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E603ED">
        <w:t xml:space="preserve">Personal </w:t>
      </w:r>
      <w:r w:rsidR="00877587" w:rsidRPr="00E603ED">
        <w:t>development in</w:t>
      </w:r>
      <w:r w:rsidRPr="00E603ED">
        <w:t xml:space="preserve"> terms of education and career advancement </w:t>
      </w:r>
      <w:r w:rsidR="00877587">
        <w:t xml:space="preserve">does not happen just like </w:t>
      </w:r>
      <w:r w:rsidR="00F07D94">
        <w:t xml:space="preserve">that. Like any development aspect an individual wants to attain </w:t>
      </w:r>
      <w:r w:rsidR="003D5D0B">
        <w:t>life, successful</w:t>
      </w:r>
      <w:r w:rsidR="00F07D94">
        <w:t xml:space="preserve"> personal improvement needs planning, </w:t>
      </w:r>
      <w:r w:rsidR="003D5D0B">
        <w:t>time,</w:t>
      </w:r>
      <w:r w:rsidR="00F07D94">
        <w:t xml:space="preserve"> and </w:t>
      </w:r>
      <w:r w:rsidR="003D5D0B">
        <w:t xml:space="preserve">effort. Because of the reason personal </w:t>
      </w:r>
      <w:r w:rsidR="00DB0CB3">
        <w:t>improvement is</w:t>
      </w:r>
      <w:r w:rsidR="00383FAA">
        <w:t xml:space="preserve"> a strategy of establishing goals and objectives as well as working towards the achievement of these goals to improve </w:t>
      </w:r>
      <w:r w:rsidR="00373C3B">
        <w:t xml:space="preserve">or develop my overall </w:t>
      </w:r>
      <w:r w:rsidR="00022BC4">
        <w:t xml:space="preserve">self. Setting goals for self-improvement will help </w:t>
      </w:r>
      <w:r w:rsidR="00054595">
        <w:t xml:space="preserve">to assess the progress </w:t>
      </w:r>
      <w:r w:rsidR="0066790F">
        <w:t xml:space="preserve">in the development of various </w:t>
      </w:r>
      <w:r w:rsidR="00A16B43">
        <w:t>social,</w:t>
      </w:r>
      <w:r w:rsidR="0066790F">
        <w:t xml:space="preserve"> psychological, and cultural aspects of life.</w:t>
      </w:r>
      <w:r w:rsidR="00054595">
        <w:t xml:space="preserve"> </w:t>
      </w:r>
      <w:r w:rsidR="00A16B43">
        <w:t xml:space="preserve">The pre-determined goals and objectives usually contain ambitions and </w:t>
      </w:r>
      <w:r w:rsidR="008144BD">
        <w:t>aspirations</w:t>
      </w:r>
      <w:r w:rsidR="00A16B43">
        <w:t xml:space="preserve"> which assist </w:t>
      </w:r>
      <w:r w:rsidR="008144BD">
        <w:t xml:space="preserve">in sharpening one's focus. In this paper, I </w:t>
      </w:r>
      <w:r w:rsidR="008C1676">
        <w:t>will discuss</w:t>
      </w:r>
      <w:r w:rsidR="008D0602">
        <w:t xml:space="preserve"> how </w:t>
      </w:r>
      <w:r w:rsidR="00084D2E">
        <w:t xml:space="preserve">my situation of not sleeping at night as well as not waking up in the morning influence my personal </w:t>
      </w:r>
      <w:r w:rsidR="008C1676">
        <w:t xml:space="preserve">development and I have improved from </w:t>
      </w:r>
      <w:r w:rsidR="008C6FC3">
        <w:t>February</w:t>
      </w:r>
      <w:r w:rsidR="008C1676">
        <w:t xml:space="preserve"> to</w:t>
      </w:r>
      <w:r w:rsidR="00022BC4">
        <w:t xml:space="preserve"> </w:t>
      </w:r>
      <w:r w:rsidR="008C6FC3">
        <w:t>April.</w:t>
      </w:r>
    </w:p>
    <w:p w:rsidR="00160AF4" w:rsidRDefault="00B2490B" w:rsidP="00160AF4">
      <w:pPr>
        <w:jc w:val="center"/>
        <w:rPr>
          <w:rFonts w:cstheme="minorHAnsi"/>
          <w:b/>
          <w:color w:val="0D0D0D" w:themeColor="text1" w:themeTint="F2"/>
          <w:shd w:val="clear" w:color="auto" w:fill="FFFFFF"/>
        </w:rPr>
      </w:pPr>
      <w:r w:rsidRPr="00302CEA">
        <w:rPr>
          <w:rFonts w:cstheme="minorHAnsi"/>
          <w:b/>
        </w:rPr>
        <w:t>Personal devel</w:t>
      </w:r>
      <w:r w:rsidR="00302CEA" w:rsidRPr="00302CEA">
        <w:rPr>
          <w:rFonts w:cstheme="minorHAnsi"/>
          <w:b/>
        </w:rPr>
        <w:t>opment:</w:t>
      </w:r>
      <w:r w:rsidRPr="00302CEA">
        <w:rPr>
          <w:rFonts w:cstheme="minorHAnsi"/>
          <w:b/>
          <w:color w:val="FF0000"/>
          <w:shd w:val="clear" w:color="auto" w:fill="FFFFFF"/>
        </w:rPr>
        <w:t xml:space="preserve"> </w:t>
      </w:r>
      <w:r w:rsidRPr="00302CEA">
        <w:rPr>
          <w:rFonts w:cstheme="minorHAnsi"/>
          <w:b/>
          <w:color w:val="0D0D0D" w:themeColor="text1" w:themeTint="F2"/>
          <w:shd w:val="clear" w:color="auto" w:fill="FFFFFF"/>
        </w:rPr>
        <w:t>I can</w:t>
      </w:r>
      <w:r w:rsidR="00302CEA" w:rsidRPr="00302CEA">
        <w:rPr>
          <w:rFonts w:cstheme="minorHAnsi"/>
          <w:b/>
          <w:color w:val="0D0D0D" w:themeColor="text1" w:themeTint="F2"/>
          <w:shd w:val="clear" w:color="auto" w:fill="FFFFFF"/>
        </w:rPr>
        <w:t>not sleep at night, and I do not</w:t>
      </w:r>
      <w:r w:rsidRPr="00302CEA">
        <w:rPr>
          <w:rFonts w:cstheme="minorHAnsi"/>
          <w:b/>
          <w:color w:val="0D0D0D" w:themeColor="text1" w:themeTint="F2"/>
          <w:shd w:val="clear" w:color="auto" w:fill="FFFFFF"/>
        </w:rPr>
        <w:t xml:space="preserve"> wake up in the morning.</w:t>
      </w:r>
    </w:p>
    <w:p w:rsidR="00404952" w:rsidRPr="00160AF4" w:rsidRDefault="00B2490B" w:rsidP="00160AF4">
      <w:pPr>
        <w:spacing w:before="100" w:beforeAutospacing="1" w:after="100" w:afterAutospacing="1"/>
        <w:ind w:left="284"/>
        <w:contextualSpacing/>
        <w:rPr>
          <w:rFonts w:cstheme="minorHAnsi"/>
          <w:b/>
          <w:color w:val="0D0D0D" w:themeColor="text1" w:themeTint="F2"/>
          <w:shd w:val="clear" w:color="auto" w:fill="FFFFFF"/>
        </w:rPr>
      </w:pPr>
      <w:r>
        <w:t xml:space="preserve">It is difficult to admit that I cannot sleep well at night as well as I do not wake </w:t>
      </w:r>
      <w:r w:rsidR="009B1ED0">
        <w:t xml:space="preserve">up in the </w:t>
      </w:r>
      <w:r w:rsidR="005857C0">
        <w:t>morning. I</w:t>
      </w:r>
      <w:r w:rsidR="009B1ED0">
        <w:t xml:space="preserve"> have been told by my family members </w:t>
      </w:r>
      <w:r w:rsidR="005857C0">
        <w:t>as well as my closest allies that have sleep</w:t>
      </w:r>
      <w:r w:rsidR="00C267AA">
        <w:t xml:space="preserve">ing problem. For instance, I can watch the movies from as early as 7:00 PM to 3:00 PM  and after that, it becomes very hard to wake </w:t>
      </w:r>
      <w:r w:rsidR="0040742B">
        <w:t xml:space="preserve">up and </w:t>
      </w:r>
      <w:r w:rsidR="00331610">
        <w:t xml:space="preserve">attend important matters and duties such going to class and work </w:t>
      </w:r>
      <w:r w:rsidR="00D37746">
        <w:t xml:space="preserve">early. Most of my friends </w:t>
      </w:r>
      <w:r w:rsidR="00E63C0F">
        <w:t>and medical exper</w:t>
      </w:r>
      <w:r w:rsidR="00875AC0">
        <w:t>t</w:t>
      </w:r>
      <w:r w:rsidR="00E63C0F">
        <w:t xml:space="preserve">s have indicated that </w:t>
      </w:r>
      <w:r w:rsidR="00875AC0">
        <w:t xml:space="preserve">various activities usually </w:t>
      </w:r>
      <w:r w:rsidR="00E47875">
        <w:t xml:space="preserve">cause my sleeping problem. First is the night time </w:t>
      </w:r>
      <w:r w:rsidR="00FD2409">
        <w:t>exercises. I</w:t>
      </w:r>
      <w:r w:rsidR="00E47875">
        <w:t xml:space="preserve"> typically have</w:t>
      </w:r>
      <w:r w:rsidR="007C573C">
        <w:t xml:space="preserve"> two </w:t>
      </w:r>
      <w:r w:rsidR="00FD2409">
        <w:t>hours casual</w:t>
      </w:r>
      <w:r w:rsidR="00E47875">
        <w:t xml:space="preserve"> </w:t>
      </w:r>
      <w:r w:rsidR="007C573C">
        <w:t>round walk with my two dogs before bedtime</w:t>
      </w:r>
      <w:r w:rsidR="00FD2409">
        <w:t xml:space="preserve"> this often increases the sweat-dripping </w:t>
      </w:r>
      <w:r w:rsidR="008D4353">
        <w:t>cardio work out as well as heart pumping</w:t>
      </w:r>
      <w:r w:rsidR="007C573C">
        <w:t xml:space="preserve"> </w:t>
      </w:r>
      <w:r w:rsidR="008D4353">
        <w:t xml:space="preserve">which sometimes increasingly becomes too much. This is because </w:t>
      </w:r>
      <w:r w:rsidR="00ED1451">
        <w:t xml:space="preserve">exercises increase the </w:t>
      </w:r>
      <w:r w:rsidR="00F47969">
        <w:t>heart rate and body temperature and stimulate the nervous system hence making it very difficult to snooze.</w:t>
      </w:r>
      <w:r w:rsidR="00B229CF">
        <w:t xml:space="preserve"> </w:t>
      </w:r>
      <w:r w:rsidR="00B229CF">
        <w:lastRenderedPageBreak/>
        <w:t xml:space="preserve">Second is worry and stress </w:t>
      </w:r>
      <w:r w:rsidR="008F0E47">
        <w:t>since during the day life activities tend to distract me</w:t>
      </w:r>
      <w:r w:rsidR="00B333E3">
        <w:t xml:space="preserve"> from performing various duties, but once I settle myself into bed, my mind is often free to </w:t>
      </w:r>
      <w:r w:rsidR="00736117">
        <w:t>roam — finally</w:t>
      </w:r>
      <w:r w:rsidR="0060017E">
        <w:t xml:space="preserve">, the late afternoon caffeinated drinks such </w:t>
      </w:r>
      <w:r w:rsidR="00736117">
        <w:t xml:space="preserve">as coffee. I usually take over 400g of coffee daily </w:t>
      </w:r>
      <w:r w:rsidR="00D12980">
        <w:t>which I have come to realize it negatively affects my sleep</w:t>
      </w:r>
      <w:r w:rsidR="005D7653">
        <w:t xml:space="preserve"> since the half-life of caffeinated products ranges from 3 to around 6 hours, implying that the half dose is often removed </w:t>
      </w:r>
      <w:r w:rsidR="00C108D0">
        <w:t>during that moment, thus leaving the lest to continue lingering in my body</w:t>
      </w:r>
      <w:r w:rsidR="008401AC">
        <w:t>.</w:t>
      </w:r>
    </w:p>
    <w:p w:rsidR="008401AC" w:rsidRDefault="00160AF4" w:rsidP="00160AF4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Being n</w:t>
      </w:r>
      <w:r w:rsidR="00B2490B">
        <w:t xml:space="preserve">ot be able to sleep at night and not able to wake up in the morning </w:t>
      </w:r>
      <w:r w:rsidR="003C7D24">
        <w:t xml:space="preserve">has several negative impacts on my work and personal life. In my own experience, I failed a good number of projects and tenders since </w:t>
      </w:r>
      <w:r w:rsidR="001C3BF1">
        <w:t>I am not able to meet the deadline becaus</w:t>
      </w:r>
      <w:r>
        <w:t>e the problem results in poor</w:t>
      </w:r>
      <w:r w:rsidR="001C3BF1">
        <w:t xml:space="preserve"> time </w:t>
      </w:r>
      <w:r w:rsidR="00251355">
        <w:t xml:space="preserve">management. However, since February </w:t>
      </w:r>
      <w:r w:rsidR="001B5779">
        <w:t xml:space="preserve">have highly improved by adopting the following </w:t>
      </w:r>
      <w:r w:rsidR="007A67C0">
        <w:t>techniques:</w:t>
      </w:r>
    </w:p>
    <w:p w:rsidR="00404952" w:rsidRDefault="00B2490B" w:rsidP="00160AF4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Scheduling my work out for the morning as well as hitting the gym during lunch </w:t>
      </w:r>
      <w:r w:rsidR="00340CA0">
        <w:t>hours. This</w:t>
      </w:r>
      <w:r>
        <w:t xml:space="preserve"> has helped me to avoid </w:t>
      </w:r>
      <w:r w:rsidR="00340CA0">
        <w:t xml:space="preserve">nighttime exercises which stimulate various body functions like the increase in body </w:t>
      </w:r>
      <w:r w:rsidR="00A9555B">
        <w:t xml:space="preserve">temperature and heart rate that have a negative consequence on sleep. </w:t>
      </w:r>
      <w:r w:rsidR="00340CA0">
        <w:t xml:space="preserve"> </w:t>
      </w:r>
    </w:p>
    <w:p w:rsidR="00404952" w:rsidRDefault="00B2490B" w:rsidP="00160AF4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To conquer</w:t>
      </w:r>
      <w:r w:rsidR="004A3F33">
        <w:t xml:space="preserve"> worries and stress I usually write down all my fears before I sleep </w:t>
      </w:r>
      <w:r w:rsidR="004D331C">
        <w:t>together with various items that I am grateful for</w:t>
      </w:r>
      <w:r>
        <w:t xml:space="preserve">, as well as turn off all the writing systems in </w:t>
      </w:r>
      <w:r w:rsidR="0032177E">
        <w:t>my bedroom and the entire house. Additionally, I undertake meditation practice daily to ease the stress and worrying situation.</w:t>
      </w:r>
    </w:p>
    <w:p w:rsidR="00404952" w:rsidRDefault="00404952" w:rsidP="00404952">
      <w:pPr>
        <w:pStyle w:val="Title2"/>
      </w:pPr>
    </w:p>
    <w:bookmarkEnd w:id="0"/>
    <w:p w:rsidR="00404952" w:rsidRDefault="00404952" w:rsidP="00404952">
      <w:pPr>
        <w:pStyle w:val="Title2"/>
      </w:pPr>
    </w:p>
    <w:sectPr w:rsidR="00404952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90B" w:rsidRDefault="00B2490B">
      <w:pPr>
        <w:spacing w:line="240" w:lineRule="auto"/>
      </w:pPr>
      <w:r>
        <w:separator/>
      </w:r>
    </w:p>
  </w:endnote>
  <w:endnote w:type="continuationSeparator" w:id="0">
    <w:p w:rsidR="00B2490B" w:rsidRDefault="00B249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90B" w:rsidRDefault="00B2490B">
      <w:pPr>
        <w:spacing w:line="240" w:lineRule="auto"/>
      </w:pPr>
      <w:r>
        <w:separator/>
      </w:r>
    </w:p>
  </w:footnote>
  <w:footnote w:type="continuationSeparator" w:id="0">
    <w:p w:rsidR="00B2490B" w:rsidRDefault="00B249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613040" w:rsidTr="006130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B2490B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160AF4">
                <w:t xml:space="preserve">PERSONAL IMPROVEMENT PROJECT </w:t>
              </w:r>
            </w:sdtContent>
          </w:sdt>
        </w:p>
      </w:tc>
      <w:tc>
        <w:tcPr>
          <w:tcW w:w="1080" w:type="dxa"/>
        </w:tcPr>
        <w:p w:rsidR="004D6B86" w:rsidRDefault="00B2490B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863E3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613040" w:rsidTr="006130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B2490B" w:rsidP="00404952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160AF4">
                <w:t xml:space="preserve">PERSONAL IMPROVEMENT PROJECT </w:t>
              </w:r>
            </w:sdtContent>
          </w:sdt>
        </w:p>
      </w:tc>
      <w:tc>
        <w:tcPr>
          <w:tcW w:w="1080" w:type="dxa"/>
        </w:tcPr>
        <w:p w:rsidR="004D6B86" w:rsidRDefault="00B2490B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60AF4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E6"/>
    <w:rsid w:val="00006BBA"/>
    <w:rsid w:val="0001010E"/>
    <w:rsid w:val="000178E6"/>
    <w:rsid w:val="000217F5"/>
    <w:rsid w:val="00022BC4"/>
    <w:rsid w:val="00054595"/>
    <w:rsid w:val="00084D2E"/>
    <w:rsid w:val="00097169"/>
    <w:rsid w:val="00114BFA"/>
    <w:rsid w:val="001602E3"/>
    <w:rsid w:val="00160AF4"/>
    <w:rsid w:val="00160C0C"/>
    <w:rsid w:val="001664A2"/>
    <w:rsid w:val="00170521"/>
    <w:rsid w:val="001863E3"/>
    <w:rsid w:val="001B4848"/>
    <w:rsid w:val="001B5779"/>
    <w:rsid w:val="001C3BF1"/>
    <w:rsid w:val="001F447A"/>
    <w:rsid w:val="001F7399"/>
    <w:rsid w:val="00212319"/>
    <w:rsid w:val="00225BE3"/>
    <w:rsid w:val="00251355"/>
    <w:rsid w:val="00274E0A"/>
    <w:rsid w:val="002B6153"/>
    <w:rsid w:val="002C627C"/>
    <w:rsid w:val="00302CEA"/>
    <w:rsid w:val="00307586"/>
    <w:rsid w:val="0032177E"/>
    <w:rsid w:val="00331610"/>
    <w:rsid w:val="00336906"/>
    <w:rsid w:val="00340CA0"/>
    <w:rsid w:val="00345333"/>
    <w:rsid w:val="00373C3B"/>
    <w:rsid w:val="00383FAA"/>
    <w:rsid w:val="0038411E"/>
    <w:rsid w:val="003A06C6"/>
    <w:rsid w:val="003C7D24"/>
    <w:rsid w:val="003D5D0B"/>
    <w:rsid w:val="003E36B1"/>
    <w:rsid w:val="003E4162"/>
    <w:rsid w:val="003F6E8F"/>
    <w:rsid w:val="003F7CBD"/>
    <w:rsid w:val="00404952"/>
    <w:rsid w:val="0040742B"/>
    <w:rsid w:val="00481CF8"/>
    <w:rsid w:val="00492C2D"/>
    <w:rsid w:val="004A3D87"/>
    <w:rsid w:val="004A3F33"/>
    <w:rsid w:val="004B18A9"/>
    <w:rsid w:val="004B56DF"/>
    <w:rsid w:val="004D331C"/>
    <w:rsid w:val="004D4F8C"/>
    <w:rsid w:val="004D6B86"/>
    <w:rsid w:val="00504F88"/>
    <w:rsid w:val="0055242C"/>
    <w:rsid w:val="005857C0"/>
    <w:rsid w:val="00595412"/>
    <w:rsid w:val="005D7653"/>
    <w:rsid w:val="0060017E"/>
    <w:rsid w:val="00613040"/>
    <w:rsid w:val="0061747E"/>
    <w:rsid w:val="00641876"/>
    <w:rsid w:val="00645290"/>
    <w:rsid w:val="0066790F"/>
    <w:rsid w:val="00684C26"/>
    <w:rsid w:val="006A2116"/>
    <w:rsid w:val="006A63B8"/>
    <w:rsid w:val="006B015B"/>
    <w:rsid w:val="006C162F"/>
    <w:rsid w:val="006D7EE9"/>
    <w:rsid w:val="007244DE"/>
    <w:rsid w:val="00736117"/>
    <w:rsid w:val="007A67C0"/>
    <w:rsid w:val="007C573C"/>
    <w:rsid w:val="00807D9A"/>
    <w:rsid w:val="0081390C"/>
    <w:rsid w:val="008144BD"/>
    <w:rsid w:val="00816831"/>
    <w:rsid w:val="00837D67"/>
    <w:rsid w:val="008401AC"/>
    <w:rsid w:val="008747E8"/>
    <w:rsid w:val="00875AC0"/>
    <w:rsid w:val="00877587"/>
    <w:rsid w:val="008A2A83"/>
    <w:rsid w:val="008A78F1"/>
    <w:rsid w:val="008C1676"/>
    <w:rsid w:val="008C6FC3"/>
    <w:rsid w:val="008D0602"/>
    <w:rsid w:val="008D4353"/>
    <w:rsid w:val="008F0E47"/>
    <w:rsid w:val="00910F0E"/>
    <w:rsid w:val="00961AE5"/>
    <w:rsid w:val="009A2C38"/>
    <w:rsid w:val="009B1ED0"/>
    <w:rsid w:val="009F0414"/>
    <w:rsid w:val="00A16B43"/>
    <w:rsid w:val="00A4757D"/>
    <w:rsid w:val="00A77F6B"/>
    <w:rsid w:val="00A81BB2"/>
    <w:rsid w:val="00A83859"/>
    <w:rsid w:val="00A9555B"/>
    <w:rsid w:val="00AA5C05"/>
    <w:rsid w:val="00B03BA4"/>
    <w:rsid w:val="00B229CF"/>
    <w:rsid w:val="00B2490B"/>
    <w:rsid w:val="00B333E3"/>
    <w:rsid w:val="00C108D0"/>
    <w:rsid w:val="00C267AA"/>
    <w:rsid w:val="00C3438C"/>
    <w:rsid w:val="00C421A9"/>
    <w:rsid w:val="00C5686B"/>
    <w:rsid w:val="00C74024"/>
    <w:rsid w:val="00C83B15"/>
    <w:rsid w:val="00C925C8"/>
    <w:rsid w:val="00CB7F84"/>
    <w:rsid w:val="00CF1B55"/>
    <w:rsid w:val="00D042D7"/>
    <w:rsid w:val="00D12980"/>
    <w:rsid w:val="00D37746"/>
    <w:rsid w:val="00DB0CB3"/>
    <w:rsid w:val="00DB2E59"/>
    <w:rsid w:val="00DB358F"/>
    <w:rsid w:val="00DC44F1"/>
    <w:rsid w:val="00DF6D26"/>
    <w:rsid w:val="00E47875"/>
    <w:rsid w:val="00E603ED"/>
    <w:rsid w:val="00E63C0F"/>
    <w:rsid w:val="00E64CF0"/>
    <w:rsid w:val="00E7305D"/>
    <w:rsid w:val="00EA780C"/>
    <w:rsid w:val="00EB69D3"/>
    <w:rsid w:val="00ED1451"/>
    <w:rsid w:val="00F07D94"/>
    <w:rsid w:val="00F31D66"/>
    <w:rsid w:val="00F363EC"/>
    <w:rsid w:val="00F413AC"/>
    <w:rsid w:val="00F47969"/>
    <w:rsid w:val="00FD2409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028CF-207F-4F5F-BB72-A258BFD0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w:rsidRDefault="00404952"&gt;&lt;w:r&gt;&lt;w:t xml:space="preserve"&gt;PERSONAL IMPROVEMENT PROJECT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1E262A0A-66E2-4CEC-8BD5-E3E3C960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1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2019-05-03T11:56:00Z</dcterms:created>
  <dcterms:modified xsi:type="dcterms:W3CDTF">2019-05-03T11:56:00Z</dcterms:modified>
</cp:coreProperties>
</file>